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A18" w:rsidRDefault="00EB5A18">
      <w:pPr>
        <w:jc w:val="center"/>
        <w:rPr>
          <w:rFonts w:cs="Times New Roman"/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马斯金教授讲座心得评比获奖名单</w:t>
      </w:r>
    </w:p>
    <w:p w:rsidR="00EB5A18" w:rsidRDefault="00EB5A18">
      <w:pPr>
        <w:jc w:val="left"/>
        <w:rPr>
          <w:rFonts w:cs="Times New Roman"/>
          <w:b/>
          <w:bCs/>
          <w:sz w:val="28"/>
          <w:szCs w:val="28"/>
        </w:rPr>
      </w:pPr>
    </w:p>
    <w:p w:rsidR="00EB5A18" w:rsidRDefault="00EB5A18">
      <w:pPr>
        <w:jc w:val="left"/>
        <w:rPr>
          <w:rFonts w:cs="Times New Roman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为强化学生对马斯金教授来校讲座的相关知识，学校开展了心得评比活动，一等奖</w:t>
      </w:r>
      <w:r>
        <w:rPr>
          <w:b/>
          <w:bCs/>
          <w:sz w:val="28"/>
          <w:szCs w:val="28"/>
        </w:rPr>
        <w:t>5</w:t>
      </w:r>
      <w:r>
        <w:rPr>
          <w:rFonts w:cs="宋体" w:hint="eastAsia"/>
          <w:b/>
          <w:bCs/>
          <w:sz w:val="28"/>
          <w:szCs w:val="28"/>
        </w:rPr>
        <w:t>名，二等奖</w:t>
      </w:r>
      <w:r>
        <w:rPr>
          <w:b/>
          <w:bCs/>
          <w:sz w:val="28"/>
          <w:szCs w:val="28"/>
        </w:rPr>
        <w:t>15</w:t>
      </w:r>
      <w:r>
        <w:rPr>
          <w:rFonts w:cs="宋体" w:hint="eastAsia"/>
          <w:b/>
          <w:bCs/>
          <w:sz w:val="28"/>
          <w:szCs w:val="28"/>
        </w:rPr>
        <w:t>名，三等奖</w:t>
      </w:r>
      <w:r>
        <w:rPr>
          <w:b/>
          <w:bCs/>
          <w:sz w:val="28"/>
          <w:szCs w:val="28"/>
        </w:rPr>
        <w:t>30</w:t>
      </w:r>
      <w:r>
        <w:rPr>
          <w:rFonts w:cs="宋体" w:hint="eastAsia"/>
          <w:b/>
          <w:bCs/>
          <w:sz w:val="28"/>
          <w:szCs w:val="28"/>
        </w:rPr>
        <w:t>名，共</w:t>
      </w:r>
      <w:r>
        <w:rPr>
          <w:b/>
          <w:bCs/>
          <w:sz w:val="28"/>
          <w:szCs w:val="28"/>
        </w:rPr>
        <w:t>50</w:t>
      </w:r>
      <w:r>
        <w:rPr>
          <w:rFonts w:cs="宋体" w:hint="eastAsia"/>
          <w:b/>
          <w:bCs/>
          <w:sz w:val="28"/>
          <w:szCs w:val="28"/>
        </w:rPr>
        <w:t>名获奖同学，现将评比结果公布如下：</w:t>
      </w:r>
    </w:p>
    <w:tbl>
      <w:tblPr>
        <w:tblW w:w="852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30"/>
        <w:gridCol w:w="2130"/>
        <w:gridCol w:w="2131"/>
        <w:gridCol w:w="2131"/>
      </w:tblGrid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名次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班级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bookmarkStart w:id="0" w:name="_GoBack" w:colFirst="1" w:colLast="1"/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16440017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黄环新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经济与金融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17310068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陆杨茜雅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16430160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唐东琼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16430110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付斌昌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rPr>
          <w:trHeight w:val="90"/>
        </w:trPr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一等奖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16410056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王蕾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级国贸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17310064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郭晓雯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17430169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缪祥红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17430068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张立娥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17430121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朱婷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17310071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陈颖颖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17310049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钱颖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17310015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杨廷伟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17430051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叶海良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17440051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邓月恋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经济与金融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15410222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郭灼霞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级国贸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A36586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A36586">
              <w:rPr>
                <w:rFonts w:hAnsi="宋体"/>
                <w:color w:val="000000"/>
                <w:sz w:val="24"/>
                <w:szCs w:val="24"/>
              </w:rPr>
              <w:t>15430309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尚瑜洁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A36586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A36586">
              <w:rPr>
                <w:rFonts w:hAnsi="宋体"/>
                <w:color w:val="000000"/>
                <w:sz w:val="24"/>
                <w:szCs w:val="24"/>
              </w:rPr>
              <w:t>15430319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刘勇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16430090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夏洪来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17450017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穆怀琪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级金融学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15430271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秦皓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16410049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赵愿宁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国贸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16410037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李娇艳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国贸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16430107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盛代艳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16430106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袁安金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ascii="宋体" w:hAnsi="宋体" w:cs="宋体"/>
                <w:color w:val="000000"/>
                <w:sz w:val="24"/>
                <w:szCs w:val="24"/>
              </w:rPr>
              <w:t>16</w:t>
            </w:r>
            <w:r w:rsidRPr="001E5462">
              <w:rPr>
                <w:rFonts w:ascii="宋体" w:hAnsi="宋体"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  <w:r w:rsidRPr="001E5462">
              <w:rPr>
                <w:rFonts w:ascii="宋体" w:hAnsi="宋体"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17430144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王成兴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ascii="宋体" w:hAnsi="宋体" w:cs="宋体"/>
                <w:color w:val="000000"/>
                <w:sz w:val="24"/>
                <w:szCs w:val="24"/>
              </w:rPr>
              <w:t>17</w:t>
            </w:r>
            <w:r w:rsidRPr="001E5462">
              <w:rPr>
                <w:rFonts w:ascii="宋体" w:hAnsi="宋体"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  <w:r w:rsidRPr="001E5462">
              <w:rPr>
                <w:rFonts w:ascii="宋体" w:hAnsi="宋体"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16410027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杨晨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级国贸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16430068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王德玉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16430146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吴菊红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16430129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周应岗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17310069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武威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级工商管理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17430149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李杰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color w:val="000000"/>
                <w:sz w:val="24"/>
                <w:szCs w:val="24"/>
              </w:rPr>
              <w:t>4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17430180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计亚全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4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17430155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刘若兰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color w:val="000000"/>
                <w:sz w:val="24"/>
                <w:szCs w:val="24"/>
              </w:rPr>
              <w:t>4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17220380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陈俊伊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级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17430164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李妞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16440154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杨彩虹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级经济与金融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16440002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陆莲红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级经济与金融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16430102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罗晓凤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16430112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董玥玥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16430135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程超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15310255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罗正莲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15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工商管理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16410047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国蕊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国贸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16440013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黄子伟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级经济与金融</w:t>
            </w:r>
            <w:r w:rsidRPr="001E5462">
              <w:rPr>
                <w:color w:val="000000"/>
                <w:sz w:val="24"/>
                <w:szCs w:val="24"/>
              </w:rPr>
              <w:t>1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/>
                <w:color w:val="000000"/>
                <w:sz w:val="24"/>
                <w:szCs w:val="24"/>
              </w:rPr>
            </w:pPr>
            <w:r w:rsidRPr="001E5462">
              <w:rPr>
                <w:rFonts w:hAnsi="宋体"/>
                <w:color w:val="000000"/>
                <w:sz w:val="24"/>
                <w:szCs w:val="24"/>
              </w:rPr>
              <w:t>17430183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路思远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17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16430116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张柳应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16430001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王茹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16430055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范云燕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16430080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吕孙艳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2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EB5A18" w:rsidRPr="001E5462"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2130" w:type="dxa"/>
            <w:vAlign w:val="center"/>
          </w:tcPr>
          <w:p w:rsidR="00EB5A18" w:rsidRPr="001E5462" w:rsidRDefault="00EB5A18">
            <w:pPr>
              <w:rPr>
                <w:rFonts w:hAns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16430056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包永芳</w:t>
            </w:r>
          </w:p>
        </w:tc>
        <w:tc>
          <w:tcPr>
            <w:tcW w:w="2131" w:type="dxa"/>
            <w:vAlign w:val="center"/>
          </w:tcPr>
          <w:p w:rsidR="00EB5A18" w:rsidRPr="001E5462" w:rsidRDefault="00EB5A18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1E5462">
              <w:rPr>
                <w:color w:val="000000"/>
                <w:sz w:val="24"/>
                <w:szCs w:val="24"/>
              </w:rPr>
              <w:t>16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级经济学</w:t>
            </w:r>
            <w:r w:rsidRPr="001E5462">
              <w:rPr>
                <w:color w:val="000000"/>
                <w:sz w:val="24"/>
                <w:szCs w:val="24"/>
              </w:rPr>
              <w:t>3</w:t>
            </w:r>
            <w:r w:rsidRPr="001E5462">
              <w:rPr>
                <w:rFonts w:cs="宋体" w:hint="eastAsia"/>
                <w:color w:val="000000"/>
                <w:sz w:val="24"/>
                <w:szCs w:val="24"/>
              </w:rPr>
              <w:t>班</w:t>
            </w:r>
          </w:p>
        </w:tc>
      </w:tr>
      <w:bookmarkEnd w:id="0"/>
    </w:tbl>
    <w:p w:rsidR="00EB5A18" w:rsidRDefault="00EB5A18">
      <w:pPr>
        <w:jc w:val="left"/>
        <w:rPr>
          <w:rFonts w:cs="Times New Roman"/>
          <w:b/>
          <w:bCs/>
          <w:sz w:val="28"/>
          <w:szCs w:val="28"/>
        </w:rPr>
      </w:pPr>
    </w:p>
    <w:sectPr w:rsidR="00EB5A18" w:rsidSect="00A22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3284"/>
    <w:rsid w:val="001B0D83"/>
    <w:rsid w:val="001E5462"/>
    <w:rsid w:val="00473284"/>
    <w:rsid w:val="0081056F"/>
    <w:rsid w:val="00913243"/>
    <w:rsid w:val="00A22B90"/>
    <w:rsid w:val="00A36586"/>
    <w:rsid w:val="00EB5A18"/>
    <w:rsid w:val="00F52EC8"/>
    <w:rsid w:val="03481F72"/>
    <w:rsid w:val="0D7931A3"/>
    <w:rsid w:val="1285211C"/>
    <w:rsid w:val="1F6A4D93"/>
    <w:rsid w:val="22100D0A"/>
    <w:rsid w:val="244265F0"/>
    <w:rsid w:val="38B60442"/>
    <w:rsid w:val="43B746A4"/>
    <w:rsid w:val="4F464387"/>
    <w:rsid w:val="574F7555"/>
    <w:rsid w:val="5A402AAF"/>
    <w:rsid w:val="5C8E177A"/>
    <w:rsid w:val="5D1A5ADA"/>
    <w:rsid w:val="639A2EF1"/>
    <w:rsid w:val="6A370B86"/>
    <w:rsid w:val="722B066B"/>
    <w:rsid w:val="7AFF2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B9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22B90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1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2</Pages>
  <Words>211</Words>
  <Characters>1209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shan</dc:creator>
  <cp:keywords/>
  <dc:description/>
  <cp:lastModifiedBy>qq</cp:lastModifiedBy>
  <cp:revision>3</cp:revision>
  <dcterms:created xsi:type="dcterms:W3CDTF">2018-01-07T12:44:00Z</dcterms:created>
  <dcterms:modified xsi:type="dcterms:W3CDTF">2018-01-11T02:09:00Z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